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24"/>
          <w:szCs w:val="24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课程名称：</w:t>
      </w: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AST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双保险班</w:t>
      </w:r>
    </w:p>
    <w:p>
      <w:pP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班制：小班</w:t>
      </w:r>
      <w:r>
        <w:rPr>
          <w:rFonts w:hint="default" w:ascii="微软雅黑" w:hAnsi="微软雅黑" w:eastAsia="微软雅黑" w:cs="微软雅黑"/>
          <w:sz w:val="24"/>
          <w:szCs w:val="24"/>
        </w:rPr>
        <w:t>/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一对一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课程亮点：</w:t>
      </w:r>
    </w:p>
    <w:p>
      <w:pPr>
        <w:pStyle w:val="4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覆盖考试所需知识点</w:t>
      </w:r>
    </w:p>
    <w:p>
      <w:pPr>
        <w:pStyle w:val="4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积累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学科</w:t>
      </w: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英文词汇</w:t>
      </w:r>
    </w:p>
    <w:p>
      <w:pPr>
        <w:pStyle w:val="4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新东方教师</w:t>
      </w:r>
      <w:r>
        <w:rPr>
          <w:rFonts w:hint="eastAsia" w:ascii="微软雅黑" w:hAnsi="微软雅黑" w:eastAsia="微软雅黑" w:cs="微软雅黑"/>
          <w:sz w:val="24"/>
          <w:szCs w:val="24"/>
        </w:rPr>
        <w:t>多年教学经验</w:t>
      </w:r>
    </w:p>
    <w:p>
      <w:pPr>
        <w:pStyle w:val="4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线上线上双管理，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多重教学跟盯检测</w:t>
      </w: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适合对象：</w:t>
      </w:r>
    </w:p>
    <w:p>
      <w:pPr>
        <w:pStyle w:val="4"/>
        <w:ind w:left="360" w:firstLine="0" w:firstLineChars="0"/>
        <w:rPr>
          <w:rFonts w:hint="eastAsia" w:ascii="微软雅黑" w:hAnsi="微软雅黑" w:eastAsia="微软雅黑" w:cs="微软雅黑"/>
          <w:sz w:val="24"/>
          <w:szCs w:val="24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•希望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用最少精力</w:t>
      </w: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进行高考留学双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备考</w:t>
      </w: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的学生；</w:t>
      </w:r>
    </w:p>
    <w:p>
      <w:pPr>
        <w:pStyle w:val="4"/>
        <w:ind w:left="360" w:firstLine="0" w:firstLineChars="0"/>
        <w:rPr>
          <w:rFonts w:hint="eastAsia" w:ascii="微软雅黑" w:hAnsi="微软雅黑" w:eastAsia="微软雅黑" w:cs="微软雅黑"/>
          <w:sz w:val="24"/>
          <w:szCs w:val="24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•希望冲刺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剑桥大学香港大学等院校</w:t>
      </w: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的学生；</w:t>
      </w:r>
    </w:p>
    <w:p>
      <w:pPr>
        <w:pStyle w:val="4"/>
        <w:ind w:left="360" w:firstLine="0" w:firstLineChars="0"/>
        <w:rPr>
          <w:rFonts w:hint="eastAsia" w:ascii="微软雅黑" w:hAnsi="微软雅黑" w:eastAsia="微软雅黑" w:cs="微软雅黑"/>
          <w:sz w:val="24"/>
          <w:szCs w:val="24"/>
          <w:lang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•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想出国留学</w:t>
      </w: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，但尚未明确目标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国家</w:t>
      </w:r>
      <w:r>
        <w:rPr>
          <w:rFonts w:hint="eastAsia" w:ascii="微软雅黑" w:hAnsi="微软雅黑" w:eastAsia="微软雅黑" w:cs="微软雅黑"/>
          <w:sz w:val="24"/>
          <w:szCs w:val="24"/>
          <w:lang w:eastAsia="zh-Hans"/>
        </w:rPr>
        <w:t>的学生</w:t>
      </w:r>
    </w:p>
    <w:p>
      <w:pPr>
        <w:pStyle w:val="4"/>
        <w:ind w:left="360" w:firstLine="0" w:firstLineChars="0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开课地点：</w:t>
      </w:r>
      <w:bookmarkStart w:id="0" w:name="_GoBack"/>
      <w:r>
        <w:rPr>
          <w:rFonts w:hint="eastAsia" w:ascii="微软雅黑" w:hAnsi="微软雅黑" w:eastAsia="微软雅黑" w:cs="微软雅黑"/>
          <w:sz w:val="24"/>
          <w:szCs w:val="24"/>
          <w:lang w:val="en-US" w:eastAsia="zh-Hans"/>
        </w:rPr>
        <w:t>全部校区</w:t>
      </w:r>
    </w:p>
    <w:bookmarkEnd w:id="0"/>
    <w:p>
      <w:pPr>
        <w:rPr>
          <w:rFonts w:hint="eastAsia" w:ascii="微软雅黑" w:hAnsi="微软雅黑" w:eastAsia="微软雅黑" w:cs="微软雅黑"/>
          <w:sz w:val="24"/>
          <w:szCs w:val="24"/>
        </w:rPr>
      </w:pPr>
    </w:p>
    <w:p/>
    <w:p/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6D3"/>
    <w:rsid w:val="002B7C55"/>
    <w:rsid w:val="00B67FEF"/>
    <w:rsid w:val="00B849DB"/>
    <w:rsid w:val="00B9495A"/>
    <w:rsid w:val="00CD39AA"/>
    <w:rsid w:val="00D446D3"/>
    <w:rsid w:val="00E44783"/>
    <w:rsid w:val="00EB7292"/>
    <w:rsid w:val="00EE28E1"/>
    <w:rsid w:val="00F60EE3"/>
    <w:rsid w:val="1A45596A"/>
    <w:rsid w:val="376C34D3"/>
    <w:rsid w:val="5EDB58C9"/>
    <w:rsid w:val="5EF7A583"/>
    <w:rsid w:val="5FBEBF35"/>
    <w:rsid w:val="6AF0681D"/>
    <w:rsid w:val="6DFF6DDF"/>
    <w:rsid w:val="75FF0CBB"/>
    <w:rsid w:val="76EDF43F"/>
    <w:rsid w:val="7DDE323C"/>
    <w:rsid w:val="7FEACF1F"/>
    <w:rsid w:val="BFFBD2C5"/>
    <w:rsid w:val="E7FEE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雅思直通车初级班（6-8人）.dotx</Template>
  <Pages>1</Pages>
  <Words>54</Words>
  <Characters>308</Characters>
  <Lines>2</Lines>
  <Paragraphs>1</Paragraphs>
  <TotalTime>28</TotalTime>
  <ScaleCrop>false</ScaleCrop>
  <LinksUpToDate>false</LinksUpToDate>
  <CharactersWithSpaces>361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2021-09-30T15:47:00Z</dcterms:created>
  <dc:creator>SUN, Wen</dc:creator>
  <cp:lastModifiedBy>冰冰⊙▽⊙＊</cp:lastModifiedBy>
  <dcterms:modified xsi:type="dcterms:W3CDTF">2024-01-24T01:24:25Z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EE2550D3AE644B8493B29ECB54330B4E_13</vt:lpwstr>
  </property>
</Properties>
</file>