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课程名称：雅思7分冲</w:t>
      </w:r>
      <w:r>
        <w:rPr>
          <w:rFonts w:hint="eastAsia"/>
          <w:lang w:eastAsia="zh-Hans"/>
        </w:rPr>
        <w:t>分</w:t>
      </w:r>
      <w:r>
        <w:rPr>
          <w:rFonts w:hint="eastAsia"/>
        </w:rPr>
        <w:t>班（12-15人）</w:t>
      </w:r>
    </w:p>
    <w:p>
      <w:r>
        <w:rPr>
          <w:rFonts w:hint="eastAsia"/>
        </w:rPr>
        <w:t>班制：小班</w:t>
      </w:r>
    </w:p>
    <w:p>
      <w:r>
        <w:rPr>
          <w:rFonts w:hint="eastAsia"/>
        </w:rPr>
        <w:t>班型：人满开班</w:t>
      </w:r>
    </w:p>
    <w:p>
      <w:r>
        <w:rPr>
          <w:rFonts w:hint="eastAsia"/>
        </w:rPr>
        <w:t>课时：80小时</w:t>
      </w:r>
    </w:p>
    <w:p>
      <w:r>
        <w:rPr>
          <w:rFonts w:hint="eastAsia"/>
        </w:rPr>
        <w:t>课程亮点：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使用剑桥雅思考试教材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多年教学经验优秀教师授课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对雅思考试难点题型重点讲解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线上线上双管理，提高学生学习效率</w:t>
      </w:r>
    </w:p>
    <w:p/>
    <w:p>
      <w:r>
        <w:rPr>
          <w:rFonts w:hint="eastAsia"/>
        </w:rPr>
        <w:t>适合对象：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有出国留学、求职、考研计划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英语基础好，需要对雅思考试重点、难点题型集中学习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雅思目标分数7分及以上者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上过新东方直通车中级、6.5分班的学员</w:t>
      </w:r>
    </w:p>
    <w:p/>
    <w:p>
      <w:pPr>
        <w:rPr>
          <w:lang w:eastAsia="zh-Hans"/>
        </w:rPr>
      </w:pPr>
      <w:r>
        <w:rPr>
          <w:rFonts w:hint="eastAsia"/>
        </w:rPr>
        <w:t>开课地点：</w:t>
      </w:r>
      <w:bookmarkStart w:id="0" w:name="_GoBack"/>
      <w:r>
        <w:rPr>
          <w:rFonts w:hint="eastAsia"/>
          <w:lang w:eastAsia="zh-Hans"/>
        </w:rPr>
        <w:t>全部校区</w:t>
      </w:r>
    </w:p>
    <w:bookmarkEnd w:id="0"/>
    <w:p>
      <w:r>
        <w:rPr>
          <w:rFonts w:hint="eastAsia"/>
        </w:rPr>
        <w:t>课程详情：</w:t>
      </w:r>
    </w:p>
    <w:p>
      <w:r>
        <w:rPr>
          <w:rFonts w:hint="eastAsia"/>
        </w:rPr>
        <w:tab/>
      </w:r>
      <w:r>
        <w:rPr>
          <w:rFonts w:hint="eastAsia"/>
        </w:rPr>
        <w:t>课程介绍：雅思7分冲</w:t>
      </w:r>
      <w:r>
        <w:rPr>
          <w:rFonts w:hint="eastAsia"/>
          <w:lang w:eastAsia="zh-Hans"/>
        </w:rPr>
        <w:t>分</w:t>
      </w:r>
      <w:r>
        <w:rPr>
          <w:rFonts w:hint="eastAsia"/>
        </w:rPr>
        <w:t>班根据新东方引进的剑桥雅思教材，以及新东方雅思考试教材，在学员掌握基本题型及解题方法的基础上，重点讲解具有一定难度的题型组合以及各类题型的变体。通过系统性密集训练，提高学员口头和书面的观点表达和对不同论证方式的掌握，从而使学生达到雅思高分所要求的答题正确率和语言表达能力。</w:t>
      </w:r>
    </w:p>
    <w:p>
      <w:r>
        <w:rPr>
          <w:rFonts w:hint="eastAsia"/>
        </w:rPr>
        <w:tab/>
      </w:r>
      <w:r>
        <w:rPr>
          <w:rFonts w:hint="eastAsia"/>
        </w:rPr>
        <w:t>小班优秀教师授课，专职学管辅导，全程跟踪，为学生的学习效果保驾护航。</w:t>
      </w:r>
    </w:p>
    <w:p>
      <w:pPr>
        <w:ind w:firstLine="420"/>
      </w:pPr>
      <w:r>
        <w:rPr>
          <w:rFonts w:hint="eastAsia"/>
        </w:rPr>
        <w:t>增值服务：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课前起跑计划，帮助学生提前进入学习状态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课后保温计划，根据学生情况定制复习计划，提供两次线下全真模考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结课后赠送【剑桥雅思系列10-14】逐题精讲视频</w:t>
      </w:r>
    </w:p>
    <w:p/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C45148"/>
    <w:multiLevelType w:val="multilevel"/>
    <w:tmpl w:val="05C45148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abstractNum w:abstractNumId="1">
    <w:nsid w:val="3C302B06"/>
    <w:multiLevelType w:val="multilevel"/>
    <w:tmpl w:val="3C302B06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abstractNum w:abstractNumId="2">
    <w:nsid w:val="3EC72860"/>
    <w:multiLevelType w:val="multilevel"/>
    <w:tmpl w:val="3EC72860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attachedTemplate r:id="rId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6E6"/>
    <w:rsid w:val="002B7C55"/>
    <w:rsid w:val="00314C9D"/>
    <w:rsid w:val="006045BB"/>
    <w:rsid w:val="009F42B6"/>
    <w:rsid w:val="00AC66E6"/>
    <w:rsid w:val="00B67FEF"/>
    <w:rsid w:val="00B75EF5"/>
    <w:rsid w:val="00B849DB"/>
    <w:rsid w:val="00B9495A"/>
    <w:rsid w:val="00E44783"/>
    <w:rsid w:val="00F60EE3"/>
    <w:rsid w:val="00FD7E21"/>
    <w:rsid w:val="7AEC0ECC"/>
    <w:rsid w:val="7B747DED"/>
    <w:rsid w:val="F6DF8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autoRedefine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n\Desktop\&#25945;&#32946;&#23453;&#38597;&#24605;\&#38597;&#24605;&#30452;&#36890;&#36710;&#21021;&#32423;&#29677;&#65288;6-8&#20154;&#65289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雅思直通车初级班（6-8人）</Template>
  <Pages>1</Pages>
  <Words>69</Words>
  <Characters>399</Characters>
  <Lines>3</Lines>
  <Paragraphs>1</Paragraphs>
  <TotalTime>1</TotalTime>
  <ScaleCrop>false</ScaleCrop>
  <LinksUpToDate>false</LinksUpToDate>
  <CharactersWithSpaces>467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2021-09-28T15:32:00Z</dcterms:created>
  <dc:creator>SUN, Wen</dc:creator>
  <cp:lastModifiedBy>冰冰⊙▽⊙＊</cp:lastModifiedBy>
  <dcterms:modified xsi:type="dcterms:W3CDTF">2024-01-24T04:02:53Z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F059EC86D32A41F3B809EC2F99FDE405_13</vt:lpwstr>
  </property>
</Properties>
</file>