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课程名称：雅思6.5分强化班（25人班）</w:t>
      </w:r>
    </w:p>
    <w:p>
      <w:r>
        <w:rPr>
          <w:rFonts w:hint="eastAsia"/>
        </w:rPr>
        <w:t>班制：大班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课时：64小时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拥有多年出国留学考试教学经验的教师授课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使用新东方多年雅思考试教学经验总结教材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课后学管跟盯，关注学生学习进度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线上线下双管理，课后学习打卡群，单词默写、问题答疑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英语基础较好，考过雅思在6分左右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自学能力较好的学员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参加过新东方雅思直通车初中级课程学习的学员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距离考试时间较短，需要集中学习的学员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目标雅思成绩在6.5分的学员</w:t>
      </w:r>
    </w:p>
    <w:p>
      <w:pPr>
        <w:pStyle w:val="6"/>
        <w:ind w:left="720" w:firstLine="0" w:firstLineChars="0"/>
      </w:pPr>
    </w:p>
    <w:p>
      <w:pPr>
        <w:rPr>
          <w:lang w:eastAsia="zh-Hans"/>
        </w:rPr>
      </w:pPr>
      <w:r>
        <w:rPr>
          <w:rFonts w:hint="eastAsia"/>
        </w:rPr>
        <w:t>开课地点：</w:t>
      </w:r>
      <w:bookmarkStart w:id="0" w:name="_GoBack"/>
      <w:r>
        <w:rPr>
          <w:rFonts w:hint="eastAsia"/>
          <w:lang w:eastAsia="zh-Hans"/>
        </w:rPr>
        <w:t>全部校区</w:t>
      </w:r>
    </w:p>
    <w:bookmarkEnd w:id="0"/>
    <w:p/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rPr>
          <w:rFonts w:hint="eastAsia"/>
        </w:rPr>
        <w:t>课程介绍：雅思大学生6.5分强化班根据新东方专门引进的剑桥雅思系列考试教材，对各个不同科目、不同题型进行讲解，帮助学员快速分析和整理雅思各单项的考点特征和得分技巧，使学生掌握雅思6.5分水平语言能力的技能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课前起跑计划，帮助学生提前进入学习状态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课后保温计划，根据学生情况定制复习计划，提供两次线下模拟测试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结课后赠送【剑桥雅思系列10-13】逐题精讲视频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1F66DE3"/>
    <w:multiLevelType w:val="multilevel"/>
    <w:tmpl w:val="31F66DE3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73154C7B"/>
    <w:multiLevelType w:val="multilevel"/>
    <w:tmpl w:val="73154C7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80"/>
      </w:pPr>
    </w:lvl>
    <w:lvl w:ilvl="2" w:tentative="0">
      <w:start w:val="1"/>
      <w:numFmt w:val="lowerRoman"/>
      <w:lvlText w:val="%3."/>
      <w:lvlJc w:val="right"/>
      <w:pPr>
        <w:ind w:left="1800" w:hanging="480"/>
      </w:pPr>
    </w:lvl>
    <w:lvl w:ilvl="3" w:tentative="0">
      <w:start w:val="1"/>
      <w:numFmt w:val="decimal"/>
      <w:lvlText w:val="%4."/>
      <w:lvlJc w:val="left"/>
      <w:pPr>
        <w:ind w:left="2280" w:hanging="480"/>
      </w:pPr>
    </w:lvl>
    <w:lvl w:ilvl="4" w:tentative="0">
      <w:start w:val="1"/>
      <w:numFmt w:val="lowerLetter"/>
      <w:lvlText w:val="%5)"/>
      <w:lvlJc w:val="left"/>
      <w:pPr>
        <w:ind w:left="2760" w:hanging="480"/>
      </w:pPr>
    </w:lvl>
    <w:lvl w:ilvl="5" w:tentative="0">
      <w:start w:val="1"/>
      <w:numFmt w:val="lowerRoman"/>
      <w:lvlText w:val="%6."/>
      <w:lvlJc w:val="right"/>
      <w:pPr>
        <w:ind w:left="3240" w:hanging="480"/>
      </w:pPr>
    </w:lvl>
    <w:lvl w:ilvl="6" w:tentative="0">
      <w:start w:val="1"/>
      <w:numFmt w:val="decimal"/>
      <w:lvlText w:val="%7."/>
      <w:lvlJc w:val="left"/>
      <w:pPr>
        <w:ind w:left="3720" w:hanging="480"/>
      </w:pPr>
    </w:lvl>
    <w:lvl w:ilvl="7" w:tentative="0">
      <w:start w:val="1"/>
      <w:numFmt w:val="lowerLetter"/>
      <w:lvlText w:val="%8)"/>
      <w:lvlJc w:val="left"/>
      <w:pPr>
        <w:ind w:left="4200" w:hanging="480"/>
      </w:pPr>
    </w:lvl>
    <w:lvl w:ilvl="8" w:tentative="0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156"/>
    <w:rsid w:val="002A71A2"/>
    <w:rsid w:val="002B7C55"/>
    <w:rsid w:val="002C7953"/>
    <w:rsid w:val="003B6120"/>
    <w:rsid w:val="004109C8"/>
    <w:rsid w:val="00711156"/>
    <w:rsid w:val="00B67FEF"/>
    <w:rsid w:val="00B849DB"/>
    <w:rsid w:val="00B9495A"/>
    <w:rsid w:val="00C04F1D"/>
    <w:rsid w:val="00E44783"/>
    <w:rsid w:val="00F60EE3"/>
    <w:rsid w:val="00FA50D7"/>
    <w:rsid w:val="478D56B7"/>
    <w:rsid w:val="B5C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63</Words>
  <Characters>364</Characters>
  <Lines>3</Lines>
  <Paragraphs>1</Paragraphs>
  <TotalTime>10</TotalTime>
  <ScaleCrop>false</ScaleCrop>
  <LinksUpToDate>false</LinksUpToDate>
  <CharactersWithSpaces>426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2021-09-28T15:17:00Z</dcterms:created>
  <dc:creator>SUN, Wen</dc:creator>
  <cp:lastModifiedBy>冰冰⊙▽⊙＊</cp:lastModifiedBy>
  <dcterms:modified xsi:type="dcterms:W3CDTF">2024-01-24T03:56:15Z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BE26F9FB6D8F46108862D9890C970045_13</vt:lpwstr>
  </property>
</Properties>
</file>