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</w:t>
      </w:r>
      <w:r>
        <w:t>GRE</w:t>
      </w:r>
      <w:r>
        <w:rPr>
          <w:rFonts w:hint="eastAsia"/>
        </w:rPr>
        <w:t>全程班（12</w:t>
      </w:r>
      <w:r>
        <w:t>-15</w:t>
      </w:r>
      <w:r>
        <w:rPr>
          <w:rFonts w:hint="eastAsia"/>
        </w:rPr>
        <w:t>人）</w:t>
      </w:r>
    </w:p>
    <w:p>
      <w:r>
        <w:rPr>
          <w:rFonts w:hint="eastAsia"/>
        </w:rPr>
        <w:t>班制：小班</w:t>
      </w:r>
    </w:p>
    <w:p>
      <w:r>
        <w:rPr>
          <w:rFonts w:hint="eastAsia"/>
        </w:rPr>
        <w:t>班型：人满开班</w:t>
      </w:r>
    </w:p>
    <w:p>
      <w:r>
        <w:rPr>
          <w:rFonts w:hint="eastAsia"/>
        </w:rPr>
        <w:t>课时：</w:t>
      </w:r>
      <w:bookmarkStart w:id="0" w:name="_GoBack"/>
      <w:r>
        <w:rPr>
          <w:rFonts w:hint="eastAsia"/>
        </w:rPr>
        <w:t>80小时</w:t>
      </w:r>
    </w:p>
    <w:bookmarkEnd w:id="0"/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使用官方教材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解锁</w:t>
      </w:r>
      <w:r>
        <w:t>GRE考试各项重难点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线</w:t>
      </w:r>
      <w:r>
        <w:t>上线下双管理，全程贴心服务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准备去美国接受研究生教育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未接触过</w:t>
      </w:r>
      <w:r>
        <w:t>GRE</w:t>
      </w:r>
      <w:r>
        <w:rPr>
          <w:rFonts w:hint="eastAsia"/>
        </w:rPr>
        <w:t>考试系统培训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希望冲击</w:t>
      </w:r>
      <w:r>
        <w:t>GRE</w:t>
      </w:r>
      <w:r>
        <w:rPr>
          <w:rFonts w:hint="eastAsia"/>
        </w:rPr>
        <w:t>高分者</w:t>
      </w:r>
    </w:p>
    <w:p>
      <w:pPr>
        <w:pStyle w:val="6"/>
        <w:ind w:left="36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r>
        <w:rPr>
          <w:rFonts w:hint="eastAsia"/>
          <w:lang w:eastAsia="zh-Hans"/>
        </w:rPr>
        <w:t>全部校区</w:t>
      </w:r>
    </w:p>
    <w:p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t>GMAT全程班针对G类考试内容，从语法、阅读、写作、数学方面进行全面、系统的知识点讲解，教授考试方法及应试技巧，提高学员的应试能力。</w:t>
      </w:r>
    </w:p>
    <w:p>
      <w:pPr>
        <w:ind w:firstLine="420"/>
      </w:pPr>
      <w:r>
        <w:rPr>
          <w:rFonts w:hint="eastAsia"/>
        </w:rPr>
        <w:t>增值服务：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课前赠送</w:t>
      </w:r>
      <w:r>
        <w:t>Neomerge</w:t>
      </w:r>
      <w:r>
        <w:rPr>
          <w:rFonts w:hint="eastAsia"/>
        </w:rPr>
        <w:t>线上视频课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课中学管全程监督打卡，解锁全部</w:t>
      </w:r>
      <w:r>
        <w:t>GRE</w:t>
      </w:r>
      <w:r>
        <w:rPr>
          <w:rFonts w:hint="eastAsia"/>
        </w:rPr>
        <w:t>练习题库</w:t>
      </w:r>
    </w:p>
    <w:p>
      <w:pPr>
        <w:pStyle w:val="6"/>
        <w:numPr>
          <w:ilvl w:val="0"/>
          <w:numId w:val="3"/>
        </w:numPr>
        <w:ind w:firstLineChars="0"/>
      </w:pPr>
      <w:r>
        <w:rPr>
          <w:rFonts w:hint="eastAsia"/>
        </w:rPr>
        <w:t>课后2次线上模考，考试通过高分学员奖励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45148"/>
    <w:multiLevelType w:val="multilevel"/>
    <w:tmpl w:val="05C45148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2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1D"/>
    <w:rsid w:val="000E2593"/>
    <w:rsid w:val="000E671D"/>
    <w:rsid w:val="002B7C55"/>
    <w:rsid w:val="00427980"/>
    <w:rsid w:val="006F7D73"/>
    <w:rsid w:val="00B67FEF"/>
    <w:rsid w:val="00B849DB"/>
    <w:rsid w:val="00B9495A"/>
    <w:rsid w:val="00E44783"/>
    <w:rsid w:val="00F60EE3"/>
    <w:rsid w:val="00FC6756"/>
    <w:rsid w:val="3FCF4C19"/>
    <w:rsid w:val="474C49AA"/>
    <w:rsid w:val="FB97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42</Words>
  <Characters>240</Characters>
  <Lines>2</Lines>
  <Paragraphs>1</Paragraphs>
  <TotalTime>13</TotalTime>
  <ScaleCrop>false</ScaleCrop>
  <LinksUpToDate>false</LinksUpToDate>
  <CharactersWithSpaces>281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2021-09-29T01:23:00Z</dcterms:created>
  <dc:creator>SUN, Wen</dc:creator>
  <cp:lastModifiedBy>冰冰⊙▽⊙＊</cp:lastModifiedBy>
  <dcterms:modified xsi:type="dcterms:W3CDTF">2024-01-23T09:40:17Z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8BCE7867475D4797BC8763B3E43607AA_13</vt:lpwstr>
  </property>
</Properties>
</file>