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</w:rPr>
        <w:t>课程名称：</w:t>
      </w:r>
      <w:r>
        <w:t>GRE/GMAT</w:t>
      </w:r>
      <w:r>
        <w:rPr>
          <w:rFonts w:hint="eastAsia"/>
        </w:rPr>
        <w:t xml:space="preserve"> VIP一对一</w:t>
      </w:r>
    </w:p>
    <w:p>
      <w:r>
        <w:rPr>
          <w:rFonts w:hint="eastAsia"/>
        </w:rPr>
        <w:t>班制：一对一</w:t>
      </w:r>
    </w:p>
    <w:p>
      <w:r>
        <w:rPr>
          <w:rFonts w:hint="eastAsia"/>
        </w:rPr>
        <w:t>班型：任意时段</w:t>
      </w:r>
    </w:p>
    <w:p>
      <w:r>
        <w:rPr>
          <w:rFonts w:hint="eastAsia"/>
        </w:rPr>
        <w:t>课时：60分钟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t>GRE/GMAT</w:t>
      </w:r>
      <w:r>
        <w:rPr>
          <w:rFonts w:hint="eastAsia"/>
        </w:rPr>
        <w:t>高分教师，多年教学经验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使用官方考试教材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根据学员水平和需求私人订制课程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距离考试时间较短者，需要在考前对弱项进行冲刺学习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上课时间不固定的学员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希望冲刺</w:t>
      </w:r>
      <w:r>
        <w:t>G</w:t>
      </w:r>
      <w:r>
        <w:rPr>
          <w:rFonts w:hint="eastAsia"/>
        </w:rPr>
        <w:t>类考试高分者</w:t>
      </w:r>
    </w:p>
    <w:p/>
    <w:p>
      <w:pPr>
        <w:rPr>
          <w:lang w:eastAsia="zh-Hans"/>
        </w:rPr>
      </w:pPr>
      <w:r>
        <w:rPr>
          <w:rFonts w:hint="eastAsia"/>
        </w:rPr>
        <w:t>开课地点：</w:t>
      </w:r>
      <w:r>
        <w:rPr>
          <w:rFonts w:hint="eastAsia"/>
          <w:lang w:eastAsia="zh-Hans"/>
        </w:rPr>
        <w:t>全部校区</w:t>
      </w:r>
    </w:p>
    <w:p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为学员私人订制提供</w:t>
      </w:r>
      <w:r>
        <w:t>GRE</w:t>
      </w:r>
      <w:r>
        <w:rPr>
          <w:rFonts w:hint="eastAsia"/>
        </w:rPr>
        <w:t>备考的一站式解决方案。从学生的需求进行课程设置，通过让学生透彻掌握</w:t>
      </w:r>
      <w:r>
        <w:t>GRE</w:t>
      </w:r>
      <w:r>
        <w:rPr>
          <w:rFonts w:hint="eastAsia"/>
        </w:rPr>
        <w:t>考试的知识点后进行大量练习和反馈辅导，从而达到帮助学员顺利备考，取得好成绩。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课前赠送</w:t>
      </w:r>
      <w:r>
        <w:t>Neomerge</w:t>
      </w:r>
      <w:r>
        <w:rPr>
          <w:rFonts w:hint="eastAsia"/>
        </w:rPr>
        <w:t>线上视频课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课中学管全程监督打卡，解锁全部</w:t>
      </w:r>
      <w:r>
        <w:t>GRE</w:t>
      </w:r>
      <w:r>
        <w:rPr>
          <w:rFonts w:hint="eastAsia"/>
        </w:rPr>
        <w:t>练习题库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赠送线上模考，课后考试通过高分学员奖励</w:t>
      </w:r>
    </w:p>
    <w:p/>
    <w:bookmarkEnd w:id="0"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75FE69F1"/>
    <w:multiLevelType w:val="multilevel"/>
    <w:tmpl w:val="75FE69F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AB4"/>
    <w:rsid w:val="002B7C55"/>
    <w:rsid w:val="00A66FCB"/>
    <w:rsid w:val="00B67FEF"/>
    <w:rsid w:val="00B849DB"/>
    <w:rsid w:val="00B9495A"/>
    <w:rsid w:val="00D83375"/>
    <w:rsid w:val="00E14AB4"/>
    <w:rsid w:val="00E440DF"/>
    <w:rsid w:val="00E44783"/>
    <w:rsid w:val="00F60EE3"/>
    <w:rsid w:val="69F57239"/>
    <w:rsid w:val="BFEB6A5B"/>
    <w:rsid w:val="DD6FC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48</Words>
  <Characters>276</Characters>
  <Lines>2</Lines>
  <Paragraphs>1</Paragraphs>
  <TotalTime>0</TotalTime>
  <ScaleCrop>false</ScaleCrop>
  <LinksUpToDate>false</LinksUpToDate>
  <CharactersWithSpaces>323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2021-09-28T17:30:00Z</dcterms:created>
  <dc:creator>SUN, Wen</dc:creator>
  <cp:lastModifiedBy>冰冰⊙▽⊙＊</cp:lastModifiedBy>
  <dcterms:modified xsi:type="dcterms:W3CDTF">2024-01-23T09:25:28Z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84167BCEECFC45E292E711177C2E50AF_13</vt:lpwstr>
  </property>
</Properties>
</file>